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2FDF0">
      <w:pPr>
        <w:spacing w:before="0" w:after="0" w:line="240" w:lineRule="auto"/>
        <w:ind w:left="0" w:right="0" w:firstLine="0"/>
        <w:jc w:val="center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SimSun" w:hAnsi="SimSun" w:eastAsia="SimSun" w:cs="SimSun"/>
          <w:b/>
          <w:bCs/>
          <w:color w:val="auto"/>
          <w:spacing w:val="0"/>
          <w:position w:val="0"/>
          <w:sz w:val="21"/>
          <w:shd w:val="clear" w:fill="auto"/>
        </w:rPr>
        <w:t>发票明细</w:t>
      </w:r>
    </w:p>
    <w:tbl>
      <w:tblPr>
        <w:tblStyle w:val="5"/>
        <w:tblW w:w="8520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09"/>
        <w:gridCol w:w="1860"/>
        <w:gridCol w:w="1661"/>
        <w:gridCol w:w="2111"/>
        <w:gridCol w:w="1879"/>
      </w:tblGrid>
      <w:tr w14:paraId="05F8D7C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2" w:hRule="atLeast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480535">
            <w:pPr>
              <w:spacing w:before="0" w:after="0" w:line="240" w:lineRule="auto"/>
              <w:ind w:left="0" w:right="0" w:firstLine="0"/>
              <w:jc w:val="center"/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  <w:sz w:val="22"/>
              </w:rPr>
            </w:pPr>
            <w:r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  <w:sz w:val="22"/>
                <w:shd w:val="clear" w:fill="auto"/>
              </w:rPr>
              <w:t>编号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48DB06">
            <w:pPr>
              <w:spacing w:before="0" w:after="0" w:line="240" w:lineRule="auto"/>
              <w:ind w:left="0" w:right="0" w:firstLine="0"/>
              <w:jc w:val="center"/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</w:rPr>
            </w:pPr>
            <w:r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</w:rPr>
              <w:t>发票日期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F852D7">
            <w:pPr>
              <w:spacing w:before="0" w:after="0" w:line="240" w:lineRule="auto"/>
              <w:ind w:left="0" w:right="0" w:firstLine="0"/>
              <w:jc w:val="center"/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</w:rPr>
            </w:pPr>
            <w:r>
              <w:rPr>
                <w:rFonts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</w:rPr>
              <w:t>金额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294BA5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</w:pPr>
            <w:r>
              <w:rPr>
                <w:rFonts w:hint="eastAsia"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警车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1DA42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eastAsia="SimSun" w:cs="SimSun"/>
                <w:b/>
                <w:bCs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用途</w:t>
            </w:r>
          </w:p>
        </w:tc>
      </w:tr>
      <w:tr w14:paraId="550147F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95B69D5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92B67E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6045CF0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344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EC1435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026A952">
            <w:pPr>
              <w:spacing w:before="0" w:after="0" w:line="240" w:lineRule="auto"/>
              <w:ind w:left="0" w:right="0" w:firstLine="0"/>
              <w:jc w:val="center"/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2ACA79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E3A78CB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C2CB63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2025.8.15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F9DDFF2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334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6235AC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C10044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0E0268C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6178D08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3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38DE84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  <w:lang w:val="en-US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5455FE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344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EF7BC5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9F9365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2DFF5E2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3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BCB197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580CAF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A1E3C6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333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C48101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30BC312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32C383C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EF5DE37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FE760F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E1632C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329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936739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CB6728D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0272315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832DF98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6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C30BC2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DFA449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363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360A54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FF0528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37D56B0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6A52747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7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A1D110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  <w:t>2025.9.13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2AC69C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  <w:t>323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57F03E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D8DE48D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08800EB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6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9F5BBEE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8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18548D2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4465F4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328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0B49C2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C1E471D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71075F1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FBBE103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9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1DBE84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FA9C9E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329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FEDE16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2DBDD3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4FE81DE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04B06AE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AAD4362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2025.9.20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BF305A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354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62313A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蒙KE987X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6E7A4C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7DBA2D4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A54918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11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42C4E1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2025.8.9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296018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326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8F2B66E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63E220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7DD32BA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0B0D31D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12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A0D3C3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2025.8.18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02A17F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1"/>
                <w:szCs w:val="22"/>
                <w:lang w:val="en-US" w:eastAsia="zh-CN" w:bidi="ar-SA"/>
              </w:rPr>
              <w:t>341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427A44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3360E1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3A4E538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337257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13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BEA1BF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C48B42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  <w:t>300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0D9B8D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3F2612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779BEA6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6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1901F77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14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820D98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106801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351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298C15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7D536C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509AAC2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1946961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790091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2E30D4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337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D71CF8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543307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1388BAC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C53C17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16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B282E0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0F6838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290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084A29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1CF3F0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74038D5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94A4AD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17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21D161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  <w:t>2025.9.13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07137D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331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D7008F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8FEF19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4B0429F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B35643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18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F14C10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762AD49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361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77F9D3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0793E6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481CB9A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57DA9E5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19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C972EB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7F64A28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335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AA5C66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07534C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34F62D2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4B57FC7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B7906B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2025.9.20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0EB6779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356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E1F1A7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蒙KB919X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0A50BB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巡逻</w:t>
            </w:r>
          </w:p>
        </w:tc>
      </w:tr>
      <w:tr w14:paraId="5B212B6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4B40715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21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F7EB4F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2025.8.11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42C54B9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311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F92BE5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503CA6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53F26BB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442C92F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22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37F479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498FAC5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327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49F2F1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590D3B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118AFB4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56072E1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highlight w:val="none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23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A09254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C2AA2FE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highlight w:val="none"/>
                <w:lang w:val="en-US" w:eastAsia="zh-CN"/>
              </w:rPr>
              <w:t>362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AACB1C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F03E0C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0A12FE1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6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00F00B3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24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46D56E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74080EC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348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2AADC7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1B8F69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12C8DD7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9D539B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386998F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BE26AE1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320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14800F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268B50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19119E9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87997D8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26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8F6C28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A87147F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355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015D38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6057EA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298D43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F2A634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27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98705E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  <w:t>2025.9.16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9CB3D6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334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E831E8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A73477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6BA2495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A9C561F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28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7EFA0C6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30694E2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315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FCFA14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FF2201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1F1F78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EAA2BFD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29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3D9834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2025.9.20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16BFBBC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325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944F01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0500C2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31A77BA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34FB460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</w:rPr>
            </w:pPr>
            <w:r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hd w:val="clear" w:fill="auto"/>
              </w:rPr>
              <w:t>30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4A5188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2025.9.22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E6F1636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327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A6443C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蒙K5922警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E84EE7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出现场、</w:t>
            </w: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5ECDA26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F4B0234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31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33D2434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2025.8.13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9DB8DC2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297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134DB67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89C49B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5F78980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22BB1FD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32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8CF6BC3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C818EFD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332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D94C9B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3A55EB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4328928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5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64A348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33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9D7503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0421B3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327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87FE7C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BE02985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76D9B4F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A5BEB9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34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9251BFD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7A12BAD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330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EDF9F5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F429AD9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5E98EBE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3782191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lang w:val="en-US" w:eastAsia="zh-CN"/>
              </w:rPr>
              <w:t>35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A1CBA4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2025.9.13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5BDC9A2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313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61A3AF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2648A4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4D13295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C99CD02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36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F8D0DC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lang w:val="en-US" w:eastAsia="zh-CN" w:bidi="ar-SA"/>
              </w:rPr>
              <w:t>2025.9.16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B9F1888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352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82DB320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D28094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75AD3F7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B7A5871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37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49F36F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kern w:val="0"/>
                <w:position w:val="0"/>
                <w:sz w:val="22"/>
                <w:szCs w:val="22"/>
                <w:shd w:val="clear" w:fill="auto"/>
                <w:lang w:val="en-US" w:eastAsia="zh-CN" w:bidi="ar-SA"/>
              </w:rPr>
              <w:t>2025.9.18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8379EEC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364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7135C41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6B1294B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6BE033F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815F96B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38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28014A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  <w:t>2025.9.20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89A9D36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338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5F44D8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FD7E718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746DA4D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CFE2B73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39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C7C0DBC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  <w:t>2025.9.26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FB08CAF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  <w:t>314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8AF0DA9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szCs w:val="22"/>
                <w:lang w:val="en-US" w:eastAsia="zh-CN"/>
              </w:rPr>
              <w:t>蒙K3891警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FF47713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  <w:r>
              <w:rPr>
                <w:rFonts w:hint="eastAsia" w:ascii="SimSun" w:hAnsi="SimSun" w:cs="SimSun"/>
                <w:color w:val="auto"/>
                <w:spacing w:val="0"/>
                <w:position w:val="0"/>
                <w:sz w:val="22"/>
                <w:lang w:val="en-US" w:eastAsia="zh-CN"/>
              </w:rPr>
              <w:t>巡逻</w:t>
            </w:r>
          </w:p>
        </w:tc>
      </w:tr>
      <w:tr w14:paraId="521F754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DED9032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7DBDFB8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FA0BF3A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543B5D1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238E6FC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</w:tr>
      <w:tr w14:paraId="091EF59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1A191DE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37A9F4CD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338BE24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F136121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686A2AF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lang w:val="en-US" w:eastAsia="zh-CN"/>
              </w:rPr>
            </w:pPr>
          </w:p>
        </w:tc>
      </w:tr>
      <w:tr w14:paraId="7DCFF1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1706FA8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1DDA55E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B09EFD7">
            <w:pPr>
              <w:spacing w:before="0" w:after="0" w:line="240" w:lineRule="auto"/>
              <w:ind w:left="0" w:right="0" w:firstLine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18F2031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648C34C5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</w:p>
        </w:tc>
      </w:tr>
      <w:tr w14:paraId="0228628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50D1ACA6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72C6672A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02E6AD9E">
            <w:pPr>
              <w:spacing w:before="0" w:after="0" w:line="240" w:lineRule="auto"/>
              <w:ind w:left="0" w:leftChars="0" w:right="0" w:rightChars="0" w:firstLine="0" w:firstLineChars="0"/>
              <w:jc w:val="center"/>
              <w:rPr>
                <w:rFonts w:hint="default" w:ascii="SimSun" w:hAnsi="SimSun" w:eastAsia="SimSun" w:cs="SimSun"/>
                <w:b w:val="0"/>
                <w:bCs w:val="0"/>
                <w:color w:val="auto"/>
                <w:spacing w:val="0"/>
                <w:position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SimSun" w:hAnsi="SimSun" w:cs="SimSun"/>
                <w:b w:val="0"/>
                <w:bCs w:val="0"/>
                <w:color w:val="auto"/>
                <w:spacing w:val="0"/>
                <w:position w:val="0"/>
                <w:sz w:val="22"/>
                <w:szCs w:val="22"/>
                <w:shd w:val="clear" w:fill="auto"/>
                <w:lang w:val="en-US" w:eastAsia="zh-CN"/>
              </w:rPr>
              <w:t>合计：13000</w:t>
            </w:r>
          </w:p>
        </w:tc>
        <w:tc>
          <w:tcPr>
            <w:tcW w:w="2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2D84FA59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 w14:paraId="4AC2E0A6">
            <w:pPr>
              <w:spacing w:before="0" w:after="0" w:line="240" w:lineRule="auto"/>
              <w:ind w:left="0" w:right="0" w:firstLine="0"/>
              <w:jc w:val="center"/>
              <w:rPr>
                <w:rFonts w:hint="eastAsia" w:ascii="SimSun" w:hAnsi="SimSun" w:eastAsia="SimSun" w:cs="SimSun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</w:p>
        </w:tc>
      </w:tr>
    </w:tbl>
    <w:p w14:paraId="5040A758">
      <w:pPr>
        <w:jc w:val="center"/>
        <w:rPr>
          <w:rFonts w:hint="eastAsia" w:cs="Calibri"/>
          <w:lang w:val="en-US" w:eastAsia="zh-CN"/>
        </w:rPr>
      </w:pPr>
      <w:r>
        <w:rPr>
          <w:rFonts w:hint="default" w:eastAsia="SimSun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1" name="图片 1" descr="F:/360MoveData/Users/Administrator/Desktop/9月 远赫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360MoveData/Users/Administrator/Desktop/9月 远赫/1.jpg1"/>
                    <pic:cNvPicPr>
                      <a:picLocks noChangeAspect="1"/>
                    </pic:cNvPicPr>
                  </pic:nvPicPr>
                  <pic:blipFill>
                    <a:blip r:embed="rId4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</w:t>
      </w:r>
    </w:p>
    <w:p w14:paraId="33833E9A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38930"/>
            <wp:effectExtent l="0" t="0" r="13970" b="13970"/>
            <wp:docPr id="2" name="图片 2" descr="F:/360MoveData/Users/Administrator/Desktop/9月 远赫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360MoveData/Users/Administrator/Desktop/9月 远赫/2.jpg2"/>
                    <pic:cNvPicPr>
                      <a:picLocks noChangeAspect="1"/>
                    </pic:cNvPicPr>
                  </pic:nvPicPr>
                  <pic:blipFill>
                    <a:blip r:embed="rId5"/>
                    <a:srcRect t="1743" b="17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</w:t>
      </w:r>
    </w:p>
    <w:p w14:paraId="753BF32E">
      <w:pPr>
        <w:jc w:val="center"/>
        <w:rPr>
          <w:rFonts w:hint="default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45915"/>
            <wp:effectExtent l="0" t="0" r="13970" b="6985"/>
            <wp:docPr id="3" name="图片 3" descr="F:/360MoveData/Users/Administrator/Desktop/9月 远赫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360MoveData/Users/Administrator/Desktop/9月 远赫/3.jpg3"/>
                    <pic:cNvPicPr>
                      <a:picLocks noChangeAspect="1"/>
                    </pic:cNvPicPr>
                  </pic:nvPicPr>
                  <pic:blipFill>
                    <a:blip r:embed="rId6"/>
                    <a:srcRect t="1665" b="166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C5D4">
      <w:pPr>
        <w:jc w:val="center"/>
        <w:rPr>
          <w:rFonts w:hint="eastAsia" w:cs="Calibri"/>
          <w:lang w:val="en-US" w:eastAsia="zh-CN"/>
        </w:rPr>
      </w:pPr>
      <w:r>
        <w:rPr>
          <w:rFonts w:hint="eastAsia" w:cs="Calibri"/>
          <w:lang w:val="en-US" w:eastAsia="zh-CN"/>
        </w:rPr>
        <w:t>3</w:t>
      </w:r>
    </w:p>
    <w:p w14:paraId="3632B3D0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0985"/>
            <wp:effectExtent l="0" t="0" r="13970" b="5715"/>
            <wp:docPr id="4" name="图片 4" descr="F:/360MoveData/Users/Administrator/Desktop/9月 远赫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360MoveData/Users/Administrator/Desktop/9月 远赫/4.jpg4"/>
                    <pic:cNvPicPr>
                      <a:picLocks noChangeAspect="1"/>
                    </pic:cNvPicPr>
                  </pic:nvPicPr>
                  <pic:blipFill>
                    <a:blip r:embed="rId7"/>
                    <a:srcRect t="2537" b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4</w:t>
      </w:r>
    </w:p>
    <w:p w14:paraId="658CE6C7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25595"/>
            <wp:effectExtent l="0" t="0" r="13970" b="8255"/>
            <wp:docPr id="5" name="图片 5" descr="F:/360MoveData/Users/Administrator/Desktop/9月 远赫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360MoveData/Users/Administrator/Desktop/9月 远赫/5.jpg5"/>
                    <pic:cNvPicPr>
                      <a:picLocks noChangeAspect="1"/>
                    </pic:cNvPicPr>
                  </pic:nvPicPr>
                  <pic:blipFill>
                    <a:blip r:embed="rId8"/>
                    <a:srcRect t="1898" b="189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5</w:t>
      </w:r>
    </w:p>
    <w:p w14:paraId="29A3D270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6" name="图片 6" descr="F:/360MoveData/Users/Administrator/Desktop/9月 远赫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360MoveData/Users/Administrator/Desktop/9月 远赫/6.jpg6"/>
                    <pic:cNvPicPr>
                      <a:picLocks noChangeAspect="1"/>
                    </pic:cNvPicPr>
                  </pic:nvPicPr>
                  <pic:blipFill>
                    <a:blip r:embed="rId9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6</w:t>
      </w:r>
    </w:p>
    <w:p w14:paraId="4EABED46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0985"/>
            <wp:effectExtent l="0" t="0" r="13970" b="5715"/>
            <wp:docPr id="7" name="图片 7" descr="F:/360MoveData/Users/Administrator/Desktop/9月 远赫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360MoveData/Users/Administrator/Desktop/9月 远赫/7.jpg7"/>
                    <pic:cNvPicPr>
                      <a:picLocks noChangeAspect="1"/>
                    </pic:cNvPicPr>
                  </pic:nvPicPr>
                  <pic:blipFill>
                    <a:blip r:embed="rId10"/>
                    <a:srcRect t="2537" b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7</w:t>
      </w:r>
    </w:p>
    <w:p w14:paraId="21ADDEC8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50030"/>
            <wp:effectExtent l="0" t="0" r="13970" b="7620"/>
            <wp:docPr id="8" name="图片 8" descr="F:/360MoveData/Users/Administrator/Desktop/9月 远赫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360MoveData/Users/Administrator/Desktop/9月 远赫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t="2781" b="278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8</w:t>
      </w:r>
    </w:p>
    <w:p w14:paraId="3F95B860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11625"/>
            <wp:effectExtent l="0" t="0" r="13970" b="3175"/>
            <wp:docPr id="9" name="图片 9" descr="F:/360MoveData/Users/Administrator/Desktop/9月 远赫/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360MoveData/Users/Administrator/Desktop/9月 远赫/9.jpg9"/>
                    <pic:cNvPicPr>
                      <a:picLocks noChangeAspect="1"/>
                    </pic:cNvPicPr>
                  </pic:nvPicPr>
                  <pic:blipFill>
                    <a:blip r:embed="rId12"/>
                    <a:srcRect t="2065" b="206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9</w:t>
      </w:r>
    </w:p>
    <w:p w14:paraId="31FBAF12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10" name="图片 10" descr="F:/360MoveData/Users/Administrator/Desktop/9月 远赫/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360MoveData/Users/Administrator/Desktop/9月 远赫/10.jpg10"/>
                    <pic:cNvPicPr>
                      <a:picLocks noChangeAspect="1"/>
                    </pic:cNvPicPr>
                  </pic:nvPicPr>
                  <pic:blipFill>
                    <a:blip r:embed="rId13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10</w:t>
      </w:r>
    </w:p>
    <w:p w14:paraId="7C778760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0985"/>
            <wp:effectExtent l="0" t="0" r="13970" b="5715"/>
            <wp:docPr id="11" name="图片 11" descr="F:/360MoveData/Users/Administrator/Desktop/9月 远赫/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360MoveData/Users/Administrator/Desktop/9月 远赫/11.jpg11"/>
                    <pic:cNvPicPr>
                      <a:picLocks noChangeAspect="1"/>
                    </pic:cNvPicPr>
                  </pic:nvPicPr>
                  <pic:blipFill>
                    <a:blip r:embed="rId14"/>
                    <a:srcRect t="2537" b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11</w:t>
      </w:r>
    </w:p>
    <w:p w14:paraId="7D890E01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43045"/>
            <wp:effectExtent l="0" t="0" r="13970" b="14605"/>
            <wp:docPr id="12" name="图片 12" descr="F:/360MoveData/Users/Administrator/Desktop/9月 远赫/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360MoveData/Users/Administrator/Desktop/9月 远赫/12.jpg12"/>
                    <pic:cNvPicPr>
                      <a:picLocks noChangeAspect="1"/>
                    </pic:cNvPicPr>
                  </pic:nvPicPr>
                  <pic:blipFill>
                    <a:blip r:embed="rId15"/>
                    <a:srcRect t="2864" b="286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12</w:t>
      </w:r>
    </w:p>
    <w:p w14:paraId="6F2CF7F6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13" name="图片 13" descr="F:/360MoveData/Users/Administrator/Desktop/9月 远赫/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360MoveData/Users/Administrator/Desktop/9月 远赫/13.jpg13"/>
                    <pic:cNvPicPr>
                      <a:picLocks noChangeAspect="1"/>
                    </pic:cNvPicPr>
                  </pic:nvPicPr>
                  <pic:blipFill>
                    <a:blip r:embed="rId16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13</w:t>
      </w:r>
    </w:p>
    <w:p w14:paraId="2843B711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3982720"/>
            <wp:effectExtent l="0" t="0" r="13970" b="17780"/>
            <wp:docPr id="14" name="图片 14" descr="F:/360MoveData/Users/Administrator/Desktop/9月 远赫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360MoveData/Users/Administrator/Desktop/9月 远赫/14.jpg14"/>
                    <pic:cNvPicPr>
                      <a:picLocks noChangeAspect="1"/>
                    </pic:cNvPicPr>
                  </pic:nvPicPr>
                  <pic:blipFill>
                    <a:blip r:embed="rId17"/>
                    <a:srcRect t="3569" b="3569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14</w:t>
      </w:r>
    </w:p>
    <w:p w14:paraId="5C7590A3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84955"/>
            <wp:effectExtent l="0" t="0" r="13970" b="10795"/>
            <wp:docPr id="15" name="图片 15" descr="F:/360MoveData/Users/Administrator/Desktop/9月 远赫/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360MoveData/Users/Administrator/Desktop/9月 远赫/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376"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15</w:t>
      </w:r>
    </w:p>
    <w:p w14:paraId="59603F6E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3989705"/>
            <wp:effectExtent l="0" t="0" r="13970" b="10795"/>
            <wp:docPr id="16" name="图片 16" descr="F:/360MoveData/Users/Administrator/Desktop/9月 远赫/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360MoveData/Users/Administrator/Desktop/9月 远赫/16.jpg16"/>
                    <pic:cNvPicPr>
                      <a:picLocks noChangeAspect="1"/>
                    </pic:cNvPicPr>
                  </pic:nvPicPr>
                  <pic:blipFill>
                    <a:blip r:embed="rId19"/>
                    <a:srcRect t="3486" b="348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16</w:t>
      </w:r>
    </w:p>
    <w:p w14:paraId="615BAD6B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97655"/>
            <wp:effectExtent l="0" t="0" r="13970" b="17145"/>
            <wp:docPr id="17" name="图片 17" descr="F:/360MoveData/Users/Administrator/Desktop/9月 远赫/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/360MoveData/Users/Administrator/Desktop/9月 远赫/17.jpg17"/>
                    <pic:cNvPicPr>
                      <a:picLocks noChangeAspect="1"/>
                    </pic:cNvPicPr>
                  </pic:nvPicPr>
                  <pic:blipFill>
                    <a:blip r:embed="rId20"/>
                    <a:srcRect t="2226" b="222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17</w:t>
      </w:r>
    </w:p>
    <w:p w14:paraId="28129CC1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50030"/>
            <wp:effectExtent l="0" t="0" r="13970" b="7620"/>
            <wp:docPr id="18" name="图片 18" descr="F:/360MoveData/Users/Administrator/Desktop/9月 远赫/18.jp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360MoveData/Users/Administrator/Desktop/9月 远赫/18.jpg18"/>
                    <pic:cNvPicPr>
                      <a:picLocks noChangeAspect="1"/>
                    </pic:cNvPicPr>
                  </pic:nvPicPr>
                  <pic:blipFill>
                    <a:blip r:embed="rId21"/>
                    <a:srcRect t="2781" b="278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18</w:t>
      </w:r>
    </w:p>
    <w:p w14:paraId="237E4A02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45915"/>
            <wp:effectExtent l="0" t="0" r="13970" b="6985"/>
            <wp:docPr id="19" name="图片 19" descr="F:/360MoveData/Users/Administrator/Desktop/9月 远赫/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/360MoveData/Users/Administrator/Desktop/9月 远赫/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 t="1665" b="166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19</w:t>
      </w:r>
    </w:p>
    <w:p w14:paraId="628A4D04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97655"/>
            <wp:effectExtent l="0" t="0" r="13970" b="17145"/>
            <wp:docPr id="20" name="图片 20" descr="F:/360MoveData/Users/Administrator/Desktop/9月 远赫/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360MoveData/Users/Administrator/Desktop/9月 远赫/20.jpg20"/>
                    <pic:cNvPicPr>
                      <a:picLocks noChangeAspect="1"/>
                    </pic:cNvPicPr>
                  </pic:nvPicPr>
                  <pic:blipFill>
                    <a:blip r:embed="rId23"/>
                    <a:srcRect t="2226" b="222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20</w:t>
      </w:r>
    </w:p>
    <w:p w14:paraId="11D4C306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21" name="图片 21" descr="F:/360MoveData/Users/Administrator/Desktop/9月 远赫/21.jp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360MoveData/Users/Administrator/Desktop/9月 远赫/21.jpg21"/>
                    <pic:cNvPicPr>
                      <a:picLocks noChangeAspect="1"/>
                    </pic:cNvPicPr>
                  </pic:nvPicPr>
                  <pic:blipFill>
                    <a:blip r:embed="rId24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21</w:t>
      </w:r>
    </w:p>
    <w:p w14:paraId="675A15AE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30345"/>
            <wp:effectExtent l="0" t="0" r="13970" b="8255"/>
            <wp:docPr id="22" name="图片 22" descr="F:/360MoveData/Users/Administrator/Desktop/9月 远赫/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360MoveData/Users/Administrator/Desktop/9月 远赫/22.jpg22"/>
                    <pic:cNvPicPr>
                      <a:picLocks noChangeAspect="1"/>
                    </pic:cNvPicPr>
                  </pic:nvPicPr>
                  <pic:blipFill>
                    <a:blip r:embed="rId25"/>
                    <a:srcRect t="3014" b="30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22</w:t>
      </w:r>
    </w:p>
    <w:p w14:paraId="412A134F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7970"/>
            <wp:effectExtent l="0" t="0" r="13970" b="17780"/>
            <wp:docPr id="23" name="图片 23" descr="F:/360MoveData/Users/Administrator/Desktop/9月 远赫/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360MoveData/Users/Administrator/Desktop/9月 远赫/23.jpg23"/>
                    <pic:cNvPicPr>
                      <a:picLocks noChangeAspect="1"/>
                    </pic:cNvPicPr>
                  </pic:nvPicPr>
                  <pic:blipFill>
                    <a:blip r:embed="rId26"/>
                    <a:srcRect t="2453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23</w:t>
      </w:r>
    </w:p>
    <w:p w14:paraId="66621834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50030"/>
            <wp:effectExtent l="0" t="0" r="13970" b="7620"/>
            <wp:docPr id="24" name="图片 24" descr="F:/360MoveData/Users/Administrator/Desktop/9月 远赫/24.jp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360MoveData/Users/Administrator/Desktop/9月 远赫/24.jpg24"/>
                    <pic:cNvPicPr>
                      <a:picLocks noChangeAspect="1"/>
                    </pic:cNvPicPr>
                  </pic:nvPicPr>
                  <pic:blipFill>
                    <a:blip r:embed="rId27"/>
                    <a:srcRect t="2781" b="278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24</w:t>
      </w:r>
    </w:p>
    <w:p w14:paraId="2470BD85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24325"/>
            <wp:effectExtent l="0" t="0" r="13970" b="9525"/>
            <wp:docPr id="25" name="图片 25" descr="F:/360MoveData/Users/Administrator/Desktop/9月 远赫/25.jp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/360MoveData/Users/Administrator/Desktop/9月 远赫/25.jpg25"/>
                    <pic:cNvPicPr>
                      <a:picLocks noChangeAspect="1"/>
                    </pic:cNvPicPr>
                  </pic:nvPicPr>
                  <pic:blipFill>
                    <a:blip r:embed="rId28"/>
                    <a:srcRect t="1915" b="191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25</w:t>
      </w:r>
    </w:p>
    <w:p w14:paraId="7914AAD6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04640"/>
            <wp:effectExtent l="0" t="0" r="13970" b="10160"/>
            <wp:docPr id="26" name="图片 26" descr="F:/360MoveData/Users/Administrator/Desktop/9月 远赫/26.jp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360MoveData/Users/Administrator/Desktop/9月 远赫/26.jpg26"/>
                    <pic:cNvPicPr>
                      <a:picLocks noChangeAspect="1"/>
                    </pic:cNvPicPr>
                  </pic:nvPicPr>
                  <pic:blipFill>
                    <a:blip r:embed="rId29"/>
                    <a:srcRect t="2143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26</w:t>
      </w:r>
    </w:p>
    <w:p w14:paraId="5C1417F4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18610"/>
            <wp:effectExtent l="0" t="0" r="13970" b="15240"/>
            <wp:docPr id="27" name="图片 27" descr="F:/360MoveData/Users/Administrator/Desktop/9月 远赫/27.jp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/360MoveData/Users/Administrator/Desktop/9月 远赫/27.jpg27"/>
                    <pic:cNvPicPr>
                      <a:picLocks noChangeAspect="1"/>
                    </pic:cNvPicPr>
                  </pic:nvPicPr>
                  <pic:blipFill>
                    <a:blip r:embed="rId30"/>
                    <a:srcRect t="1982" b="198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27</w:t>
      </w:r>
    </w:p>
    <w:p w14:paraId="2EAAB555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84955"/>
            <wp:effectExtent l="0" t="0" r="13970" b="10795"/>
            <wp:docPr id="28" name="图片 28" descr="F:/360MoveData/Users/Administrator/Desktop/9月 远赫/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/360MoveData/Users/Administrator/Desktop/9月 远赫/28.jpg28"/>
                    <pic:cNvPicPr>
                      <a:picLocks noChangeAspect="1"/>
                    </pic:cNvPicPr>
                  </pic:nvPicPr>
                  <pic:blipFill>
                    <a:blip r:embed="rId31"/>
                    <a:srcRect t="2376"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28</w:t>
      </w:r>
    </w:p>
    <w:p w14:paraId="26600F65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97655"/>
            <wp:effectExtent l="0" t="0" r="13970" b="17145"/>
            <wp:docPr id="29" name="图片 29" descr="F:/360MoveData/Users/Administrator/Desktop/9月 远赫/29.jp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/360MoveData/Users/Administrator/Desktop/9月 远赫/29.jpg29"/>
                    <pic:cNvPicPr>
                      <a:picLocks noChangeAspect="1"/>
                    </pic:cNvPicPr>
                  </pic:nvPicPr>
                  <pic:blipFill>
                    <a:blip r:embed="rId32"/>
                    <a:srcRect t="2226" b="222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29</w:t>
      </w:r>
    </w:p>
    <w:p w14:paraId="787D65FC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0985"/>
            <wp:effectExtent l="0" t="0" r="13970" b="5715"/>
            <wp:docPr id="30" name="图片 30" descr="F:/360MoveData/Users/Administrator/Desktop/9月 远赫/30.jp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/360MoveData/Users/Administrator/Desktop/9月 远赫/30.jpg30"/>
                    <pic:cNvPicPr>
                      <a:picLocks noChangeAspect="1"/>
                    </pic:cNvPicPr>
                  </pic:nvPicPr>
                  <pic:blipFill>
                    <a:blip r:embed="rId33"/>
                    <a:srcRect t="2537" b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30</w:t>
      </w:r>
    </w:p>
    <w:p w14:paraId="720D2781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45915"/>
            <wp:effectExtent l="0" t="0" r="13970" b="6985"/>
            <wp:docPr id="31" name="图片 31" descr="F:/360MoveData/Users/Administrator/Desktop/9月 远赫/31.jp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/360MoveData/Users/Administrator/Desktop/9月 远赫/31.jpg31"/>
                    <pic:cNvPicPr>
                      <a:picLocks noChangeAspect="1"/>
                    </pic:cNvPicPr>
                  </pic:nvPicPr>
                  <pic:blipFill>
                    <a:blip r:embed="rId34"/>
                    <a:srcRect t="1665" b="166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31</w:t>
      </w:r>
    </w:p>
    <w:p w14:paraId="0B4AE7AE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43045"/>
            <wp:effectExtent l="0" t="0" r="13970" b="14605"/>
            <wp:docPr id="32" name="图片 32" descr="F:/360MoveData/Users/Administrator/Desktop/9月 远赫/32.jp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/360MoveData/Users/Administrator/Desktop/9月 远赫/32.jpg32"/>
                    <pic:cNvPicPr>
                      <a:picLocks noChangeAspect="1"/>
                    </pic:cNvPicPr>
                  </pic:nvPicPr>
                  <pic:blipFill>
                    <a:blip r:embed="rId35"/>
                    <a:srcRect t="2864" b="286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32</w:t>
      </w:r>
    </w:p>
    <w:p w14:paraId="19A2F676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7970"/>
            <wp:effectExtent l="0" t="0" r="13970" b="17780"/>
            <wp:docPr id="33" name="图片 33" descr="F:/360MoveData/Users/Administrator/Desktop/9月 远赫/33.jp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/360MoveData/Users/Administrator/Desktop/9月 远赫/33.jpg33"/>
                    <pic:cNvPicPr>
                      <a:picLocks noChangeAspect="1"/>
                    </pic:cNvPicPr>
                  </pic:nvPicPr>
                  <pic:blipFill>
                    <a:blip r:embed="rId36"/>
                    <a:srcRect t="2453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33</w:t>
      </w:r>
    </w:p>
    <w:p w14:paraId="4E9855E1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08755"/>
            <wp:effectExtent l="0" t="0" r="13970" b="10795"/>
            <wp:docPr id="34" name="图片 34" descr="F:/360MoveData/Users/Administrator/Desktop/9月 远赫/34.jp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/360MoveData/Users/Administrator/Desktop/9月 远赫/34.jpg34"/>
                    <pic:cNvPicPr>
                      <a:picLocks noChangeAspect="1"/>
                    </pic:cNvPicPr>
                  </pic:nvPicPr>
                  <pic:blipFill>
                    <a:blip r:embed="rId37"/>
                    <a:srcRect t="3264" b="326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34</w:t>
      </w:r>
    </w:p>
    <w:p w14:paraId="3418E2FF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70985"/>
            <wp:effectExtent l="0" t="0" r="13970" b="5715"/>
            <wp:docPr id="35" name="图片 35" descr="F:/360MoveData/Users/Administrator/Desktop/9月 远赫/35.jpg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:/360MoveData/Users/Administrator/Desktop/9月 远赫/35.jpg35"/>
                    <pic:cNvPicPr>
                      <a:picLocks noChangeAspect="1"/>
                    </pic:cNvPicPr>
                  </pic:nvPicPr>
                  <pic:blipFill>
                    <a:blip r:embed="rId38"/>
                    <a:srcRect t="2537" b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35</w:t>
      </w:r>
    </w:p>
    <w:p w14:paraId="30DC65B4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84955"/>
            <wp:effectExtent l="0" t="0" r="13970" b="10795"/>
            <wp:docPr id="36" name="图片 36" descr="F:/360MoveData/Users/Administrator/Desktop/9月 远赫/36.jp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:/360MoveData/Users/Administrator/Desktop/9月 远赫/36.jpg36"/>
                    <pic:cNvPicPr>
                      <a:picLocks noChangeAspect="1"/>
                    </pic:cNvPicPr>
                  </pic:nvPicPr>
                  <pic:blipFill>
                    <a:blip r:embed="rId39"/>
                    <a:srcRect t="2376"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36</w:t>
      </w:r>
    </w:p>
    <w:p w14:paraId="374ABCCB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111625"/>
            <wp:effectExtent l="0" t="0" r="13970" b="3175"/>
            <wp:docPr id="37" name="图片 37" descr="F:/360MoveData/Users/Administrator/Desktop/9月 远赫/37.jpg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:/360MoveData/Users/Administrator/Desktop/9月 远赫/37.jpg37"/>
                    <pic:cNvPicPr>
                      <a:picLocks noChangeAspect="1"/>
                    </pic:cNvPicPr>
                  </pic:nvPicPr>
                  <pic:blipFill>
                    <a:blip r:embed="rId40"/>
                    <a:srcRect t="2065" b="206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37</w:t>
      </w:r>
    </w:p>
    <w:p w14:paraId="3E0F1BE7">
      <w:pPr>
        <w:jc w:val="center"/>
        <w:rPr>
          <w:rFonts w:hint="eastAsia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003040"/>
            <wp:effectExtent l="0" t="0" r="13970" b="16510"/>
            <wp:docPr id="38" name="图片 3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38</w:t>
      </w:r>
    </w:p>
    <w:p w14:paraId="35498571">
      <w:pPr>
        <w:jc w:val="center"/>
        <w:rPr>
          <w:rFonts w:hint="default" w:cs="Calibri"/>
          <w:lang w:val="en-US" w:eastAsia="zh-CN"/>
        </w:rPr>
      </w:pPr>
      <w:r>
        <w:rPr>
          <w:rFonts w:hint="default" w:cs="Calibri"/>
          <w:lang w:val="en-US" w:eastAsia="zh-CN"/>
        </w:rPr>
        <w:drawing>
          <wp:inline distT="0" distB="0" distL="114300" distR="114300">
            <wp:extent cx="5720080" cy="4288155"/>
            <wp:effectExtent l="0" t="0" r="13970" b="17145"/>
            <wp:docPr id="39" name="图片 3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lang w:val="en-US" w:eastAsia="zh-CN"/>
        </w:rPr>
        <w:t>39</w:t>
      </w:r>
      <w:bookmarkStart w:id="0" w:name="_GoBack"/>
      <w:bookmarkEnd w:id="0"/>
    </w:p>
    <w:sectPr>
      <w:pgSz w:w="11906" w:h="16838"/>
      <w:pgMar w:top="1440" w:right="1440" w:bottom="1440" w:left="144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iNzkwMTg0YjA3MzA5NDMzZjIyNjEzNjQ2YTlhYzMifQ=="/>
  </w:docVars>
  <w:rsids>
    <w:rsidRoot w:val="00A25C64"/>
    <w:rsid w:val="00026AB2"/>
    <w:rsid w:val="000F1759"/>
    <w:rsid w:val="001C0117"/>
    <w:rsid w:val="002D08DA"/>
    <w:rsid w:val="003E169D"/>
    <w:rsid w:val="003F0232"/>
    <w:rsid w:val="004503EF"/>
    <w:rsid w:val="0080771D"/>
    <w:rsid w:val="00824244"/>
    <w:rsid w:val="008361A0"/>
    <w:rsid w:val="009960CF"/>
    <w:rsid w:val="00A25C64"/>
    <w:rsid w:val="00B75D43"/>
    <w:rsid w:val="00C62A44"/>
    <w:rsid w:val="00DA5986"/>
    <w:rsid w:val="00E17806"/>
    <w:rsid w:val="00E83CAE"/>
    <w:rsid w:val="00F84BAA"/>
    <w:rsid w:val="011C58EF"/>
    <w:rsid w:val="033446F8"/>
    <w:rsid w:val="03C33B4D"/>
    <w:rsid w:val="04130306"/>
    <w:rsid w:val="07820485"/>
    <w:rsid w:val="082C57D4"/>
    <w:rsid w:val="086232A3"/>
    <w:rsid w:val="087150EF"/>
    <w:rsid w:val="08A463C6"/>
    <w:rsid w:val="08D62E91"/>
    <w:rsid w:val="090F7A18"/>
    <w:rsid w:val="0A5B52BF"/>
    <w:rsid w:val="0B057E81"/>
    <w:rsid w:val="0BAE0408"/>
    <w:rsid w:val="0C0C2A50"/>
    <w:rsid w:val="0C194920"/>
    <w:rsid w:val="0C9553C1"/>
    <w:rsid w:val="0CB45D95"/>
    <w:rsid w:val="0E6301A5"/>
    <w:rsid w:val="0E6A4ABA"/>
    <w:rsid w:val="0F5D562C"/>
    <w:rsid w:val="10D82BA7"/>
    <w:rsid w:val="11844F9D"/>
    <w:rsid w:val="12A8784D"/>
    <w:rsid w:val="13C977C6"/>
    <w:rsid w:val="150C10AC"/>
    <w:rsid w:val="16930A8A"/>
    <w:rsid w:val="16F622AB"/>
    <w:rsid w:val="173C4B1A"/>
    <w:rsid w:val="174C7EF3"/>
    <w:rsid w:val="17F47B81"/>
    <w:rsid w:val="189211C1"/>
    <w:rsid w:val="1AB2214B"/>
    <w:rsid w:val="1AC47B11"/>
    <w:rsid w:val="1D1114F2"/>
    <w:rsid w:val="25A638FB"/>
    <w:rsid w:val="27CB08B5"/>
    <w:rsid w:val="27CF5D37"/>
    <w:rsid w:val="282C33A3"/>
    <w:rsid w:val="28620159"/>
    <w:rsid w:val="2BC11037"/>
    <w:rsid w:val="2FAE6CED"/>
    <w:rsid w:val="2FE14059"/>
    <w:rsid w:val="32AC2FC2"/>
    <w:rsid w:val="33DE19C5"/>
    <w:rsid w:val="349F7EA8"/>
    <w:rsid w:val="34AF2673"/>
    <w:rsid w:val="35A77C43"/>
    <w:rsid w:val="36F87273"/>
    <w:rsid w:val="37D54FB8"/>
    <w:rsid w:val="37DC2D87"/>
    <w:rsid w:val="388521B2"/>
    <w:rsid w:val="3BF2043F"/>
    <w:rsid w:val="3D384607"/>
    <w:rsid w:val="3D484DCB"/>
    <w:rsid w:val="3F382309"/>
    <w:rsid w:val="41C23CEA"/>
    <w:rsid w:val="42C60AF9"/>
    <w:rsid w:val="434370AD"/>
    <w:rsid w:val="44584EB3"/>
    <w:rsid w:val="461F3FED"/>
    <w:rsid w:val="47AA70DA"/>
    <w:rsid w:val="47E516A5"/>
    <w:rsid w:val="48DB37F9"/>
    <w:rsid w:val="49D84F8F"/>
    <w:rsid w:val="4B0E5EB1"/>
    <w:rsid w:val="4CF26BE2"/>
    <w:rsid w:val="4D3E29CC"/>
    <w:rsid w:val="4E3B2F99"/>
    <w:rsid w:val="4FC2525B"/>
    <w:rsid w:val="5105372F"/>
    <w:rsid w:val="51AF117F"/>
    <w:rsid w:val="52BC54B6"/>
    <w:rsid w:val="545068F9"/>
    <w:rsid w:val="545936C3"/>
    <w:rsid w:val="552923F3"/>
    <w:rsid w:val="55F3423F"/>
    <w:rsid w:val="566A5933"/>
    <w:rsid w:val="59966BFB"/>
    <w:rsid w:val="59F12F67"/>
    <w:rsid w:val="5B245E69"/>
    <w:rsid w:val="5BED4F68"/>
    <w:rsid w:val="5E1B4FA8"/>
    <w:rsid w:val="5E2219E6"/>
    <w:rsid w:val="5E7C4CEA"/>
    <w:rsid w:val="5E9C6377"/>
    <w:rsid w:val="60C442E0"/>
    <w:rsid w:val="61BC7D61"/>
    <w:rsid w:val="62DA4368"/>
    <w:rsid w:val="633E1ACA"/>
    <w:rsid w:val="640B2E77"/>
    <w:rsid w:val="642425F4"/>
    <w:rsid w:val="6B291B3F"/>
    <w:rsid w:val="6C350ED8"/>
    <w:rsid w:val="6D0B213A"/>
    <w:rsid w:val="6E5534B1"/>
    <w:rsid w:val="6F1A72C1"/>
    <w:rsid w:val="6F9B05CE"/>
    <w:rsid w:val="6FAF4116"/>
    <w:rsid w:val="70256B4E"/>
    <w:rsid w:val="70C87501"/>
    <w:rsid w:val="754467A4"/>
    <w:rsid w:val="775755E1"/>
    <w:rsid w:val="781B5F7A"/>
    <w:rsid w:val="792736E4"/>
    <w:rsid w:val="7BE040E7"/>
    <w:rsid w:val="7CAA7EAC"/>
    <w:rsid w:val="7D670154"/>
    <w:rsid w:val="7DA3060D"/>
    <w:rsid w:val="7DB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Sun" w:cs="Times New Roman"/>
      <w:kern w:val="0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Heading 1 Char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21</Pages>
  <Words>339</Words>
  <Characters>925</Characters>
  <Lines>0</Lines>
  <Paragraphs>0</Paragraphs>
  <TotalTime>6</TotalTime>
  <ScaleCrop>false</ScaleCrop>
  <LinksUpToDate>false</LinksUpToDate>
  <CharactersWithSpaces>925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2021-08-13T07:32:00Z</dcterms:created>
  <dc:creator>Administrator</dc:creator>
  <cp:lastModifiedBy>YY</cp:lastModifiedBy>
  <dcterms:modified xsi:type="dcterms:W3CDTF">2025-09-27T09:13:00Z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08D404B564874216972CE0F86D53A075_13</vt:lpwstr>
  </property>
  <property fmtid="{D5CDD505-2E9C-101B-9397-08002B2CF9AE}" pid="4" name="KSOTemplateDocerSaveRecord">
    <vt:lpwstr>eyJoZGlkIjoiYWViNzkwMTg0YjA3MzA5NDMzZjIyNjEzNjQ2YTlhYzMiLCJ1c2VySWQiOiIzMzI2MzQyNDIifQ==</vt:lpwstr>
  </property>
</Properties>
</file>